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40-B-69-26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37 - Absturzsicherung Bibliothek Wittenberge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Bauleistung, Absturzsicherung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